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27C8B2CB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AC2A1DF" w14:textId="07A5629C" w:rsidR="000172E5" w:rsidRPr="00637200" w:rsidRDefault="00540EE8" w:rsidP="00637200">
            <w:pPr>
              <w:pStyle w:val="Heading1"/>
              <w:outlineLvl w:val="0"/>
            </w:pPr>
            <w:r>
              <w:t>Information</w:t>
            </w:r>
            <w:r w:rsidR="006C6089">
              <w:t xml:space="preserve">                                                                                                              </w:t>
            </w:r>
          </w:p>
        </w:tc>
      </w:tr>
      <w:tr w:rsidR="000172E5" w:rsidRPr="00846B76" w14:paraId="5C4E5C1A" w14:textId="77777777" w:rsidTr="006145D8">
        <w:sdt>
          <w:sdtPr>
            <w:id w:val="1621259925"/>
            <w:placeholder>
              <w:docPart w:val="1EDF7656C19D4831B314C963E631AE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97FD3DC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7EF8F04" w14:textId="77777777" w:rsidR="000172E5" w:rsidRPr="00846B76" w:rsidRDefault="000172E5" w:rsidP="00311D4F"/>
        </w:tc>
      </w:tr>
      <w:tr w:rsidR="000172E5" w:rsidRPr="00846B76" w14:paraId="76E6377C" w14:textId="77777777" w:rsidTr="006145D8">
        <w:sdt>
          <w:sdtPr>
            <w:id w:val="-1470592894"/>
            <w:placeholder>
              <w:docPart w:val="DFD0DC8D94244DCAA14284D425401F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5302E82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74FBA1" w14:textId="77777777" w:rsidR="000172E5" w:rsidRPr="00846B76" w:rsidRDefault="000172E5" w:rsidP="00311D4F"/>
        </w:tc>
      </w:tr>
      <w:tr w:rsidR="000172E5" w:rsidRPr="00846B76" w14:paraId="46F412A5" w14:textId="77777777" w:rsidTr="006145D8">
        <w:sdt>
          <w:sdtPr>
            <w:id w:val="946660661"/>
            <w:placeholder>
              <w:docPart w:val="102A6CE256A44AC2A37C9CFADE1F35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8EB94BE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B6313E" w14:textId="77777777" w:rsidR="000172E5" w:rsidRPr="00846B76" w:rsidRDefault="000172E5" w:rsidP="00311D4F"/>
        </w:tc>
        <w:sdt>
          <w:sdtPr>
            <w:id w:val="-1223447272"/>
            <w:placeholder>
              <w:docPart w:val="579BCB04A81C494684193EA04B6933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688BC082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6522C7" w14:textId="77777777" w:rsidR="000172E5" w:rsidRPr="00846B76" w:rsidRDefault="000172E5" w:rsidP="00311D4F"/>
        </w:tc>
      </w:tr>
      <w:tr w:rsidR="000172E5" w:rsidRPr="00846B76" w14:paraId="2A8A3C21" w14:textId="77777777" w:rsidTr="006145D8">
        <w:sdt>
          <w:sdtPr>
            <w:id w:val="1334104394"/>
            <w:placeholder>
              <w:docPart w:val="996EB1C2B146482E9877ACE628E7BD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C7C226E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1418B4F" w14:textId="4814D458" w:rsidR="00540EE8" w:rsidRPr="00846B76" w:rsidRDefault="00540EE8" w:rsidP="00311D4F"/>
        </w:tc>
      </w:tr>
      <w:tr w:rsidR="000172E5" w:rsidRPr="00846B76" w14:paraId="49983FDB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4317D1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40EE8" w:rsidRPr="00846B76" w14:paraId="1F0BEFC3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0"/>
              <w:gridCol w:w="6704"/>
            </w:tblGrid>
            <w:tr w:rsidR="00540EE8" w:rsidRPr="00846B76" w14:paraId="49DFE1D4" w14:textId="77777777" w:rsidTr="000441EF">
              <w:tc>
                <w:tcPr>
                  <w:tcW w:w="1334" w:type="pct"/>
                  <w:vAlign w:val="bottom"/>
                </w:tcPr>
                <w:p w14:paraId="5D0FF350" w14:textId="4810750E" w:rsidR="00540EE8" w:rsidRPr="00637200" w:rsidRDefault="00540EE8" w:rsidP="00540EE8">
                  <w:pPr>
                    <w:pStyle w:val="NormalIndent"/>
                    <w:ind w:left="0"/>
                  </w:pPr>
                  <w:r>
                    <w:t xml:space="preserve">          Address</w:t>
                  </w:r>
                </w:p>
              </w:tc>
              <w:tc>
                <w:tcPr>
                  <w:tcW w:w="3666" w:type="pct"/>
                  <w:tcBorders>
                    <w:bottom w:val="single" w:sz="4" w:space="0" w:color="auto"/>
                  </w:tcBorders>
                  <w:vAlign w:val="bottom"/>
                </w:tcPr>
                <w:p w14:paraId="47F62B17" w14:textId="77777777" w:rsidR="00540EE8" w:rsidRPr="00846B76" w:rsidRDefault="00540EE8" w:rsidP="00540EE8"/>
              </w:tc>
            </w:tr>
          </w:tbl>
          <w:p w14:paraId="353B606F" w14:textId="24DE8DE5" w:rsidR="00540EE8" w:rsidRDefault="00540EE8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08F65679" w14:textId="77777777" w:rsidR="00540EE8" w:rsidRDefault="00540EE8" w:rsidP="006145D8">
            <w:pPr>
              <w:rPr>
                <w:rFonts w:asciiTheme="majorHAnsi" w:hAnsiTheme="majorHAnsi"/>
                <w:b/>
                <w:sz w:val="8"/>
              </w:rPr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9"/>
              <w:gridCol w:w="2705"/>
              <w:gridCol w:w="1648"/>
              <w:gridCol w:w="2352"/>
            </w:tblGrid>
            <w:tr w:rsidR="00540EE8" w:rsidRPr="00846B76" w14:paraId="0DAF4638" w14:textId="77777777" w:rsidTr="000441EF">
              <w:tc>
                <w:tcPr>
                  <w:tcW w:w="1334" w:type="pct"/>
                  <w:vAlign w:val="bottom"/>
                </w:tcPr>
                <w:p w14:paraId="3718B29D" w14:textId="1EBFCCF2" w:rsidR="00540EE8" w:rsidRPr="00637200" w:rsidRDefault="00540EE8" w:rsidP="00540EE8">
                  <w:pPr>
                    <w:pStyle w:val="NormalIndent"/>
                    <w:ind w:left="0"/>
                  </w:pPr>
                  <w:r>
                    <w:t xml:space="preserve">          Birthday</w:t>
                  </w:r>
                </w:p>
              </w:tc>
              <w:tc>
                <w:tcPr>
                  <w:tcW w:w="1479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9890687" w14:textId="77777777" w:rsidR="00540EE8" w:rsidRPr="00846B76" w:rsidRDefault="00540EE8" w:rsidP="00540EE8"/>
              </w:tc>
              <w:tc>
                <w:tcPr>
                  <w:tcW w:w="901" w:type="pct"/>
                  <w:tcBorders>
                    <w:top w:val="single" w:sz="4" w:space="0" w:color="auto"/>
                  </w:tcBorders>
                  <w:vAlign w:val="bottom"/>
                </w:tcPr>
                <w:p w14:paraId="28CC4C8D" w14:textId="142BD250" w:rsidR="00540EE8" w:rsidRDefault="00861F5C" w:rsidP="00540EE8">
                  <w:r>
                    <w:t xml:space="preserve">Wedding </w:t>
                  </w:r>
                  <w:r w:rsidR="00540EE8">
                    <w:t>Anniversary</w:t>
                  </w:r>
                </w:p>
              </w:tc>
              <w:tc>
                <w:tcPr>
                  <w:tcW w:w="128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0A17917" w14:textId="77777777" w:rsidR="00540EE8" w:rsidRPr="00846B76" w:rsidRDefault="00540EE8" w:rsidP="00540EE8"/>
              </w:tc>
            </w:tr>
          </w:tbl>
          <w:p w14:paraId="196DA97D" w14:textId="27F9CD07" w:rsidR="00540EE8" w:rsidRPr="00846B76" w:rsidRDefault="00540EE8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40EE8" w:rsidRPr="00846B76" w14:paraId="1BC516DF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56CD8C6" w14:textId="77777777" w:rsidR="00540EE8" w:rsidRDefault="00540EE8" w:rsidP="00540EE8">
            <w:pPr>
              <w:pStyle w:val="NormalIndent"/>
              <w:ind w:left="0"/>
            </w:pPr>
          </w:p>
        </w:tc>
      </w:tr>
      <w:tr w:rsidR="00540EE8" w:rsidRPr="00846B76" w14:paraId="1712D83F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8441628" w14:textId="2C8684C2" w:rsidR="00540EE8" w:rsidRDefault="00540EE8" w:rsidP="00540EE8">
            <w:pPr>
              <w:pStyle w:val="NormalIndent"/>
              <w:ind w:left="0"/>
            </w:pPr>
            <w:r>
              <w:t xml:space="preserve">            Signature __________</w:t>
            </w:r>
          </w:p>
        </w:tc>
      </w:tr>
    </w:tbl>
    <w:p w14:paraId="65318D0F" w14:textId="6EC4A920" w:rsidR="000172E5" w:rsidRDefault="00540EE8" w:rsidP="00540EE8">
      <w:r>
        <w:t xml:space="preserve">  </w:t>
      </w:r>
      <w:r>
        <w:tab/>
        <w:t xml:space="preserve">   Date ______________</w:t>
      </w:r>
    </w:p>
    <w:p w14:paraId="09992225" w14:textId="170B5F7A" w:rsidR="006C6089" w:rsidRDefault="006C6089" w:rsidP="006C6089">
      <w:pPr>
        <w:ind w:left="720"/>
      </w:pPr>
      <w:r>
        <w:t xml:space="preserve">   </w:t>
      </w:r>
    </w:p>
    <w:p w14:paraId="70C3A018" w14:textId="77777777" w:rsidR="00EE4F10" w:rsidRDefault="00EE4F10" w:rsidP="006C6089">
      <w:pPr>
        <w:ind w:left="720"/>
      </w:pPr>
      <w:r>
        <w:t xml:space="preserve">Benefits: </w:t>
      </w:r>
    </w:p>
    <w:p w14:paraId="03CAEC44" w14:textId="118A15E2" w:rsidR="00B64862" w:rsidRPr="00B34081" w:rsidRDefault="007149EE" w:rsidP="00B64862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15</w:t>
      </w:r>
      <w:r w:rsidR="00B64862" w:rsidRPr="00B34081">
        <w:rPr>
          <w:b/>
          <w:bCs/>
          <w:sz w:val="24"/>
          <w:szCs w:val="24"/>
        </w:rPr>
        <w:t>% off on Members day</w:t>
      </w:r>
      <w:r w:rsidR="00B64862" w:rsidRPr="00B34081">
        <w:rPr>
          <w:sz w:val="24"/>
          <w:szCs w:val="24"/>
        </w:rPr>
        <w:t xml:space="preserve"> “Wednesday” on Food and Beverage. </w:t>
      </w:r>
    </w:p>
    <w:p w14:paraId="2FD40906" w14:textId="49310A66" w:rsidR="00EE4F10" w:rsidRPr="00B34081" w:rsidRDefault="000C5C87" w:rsidP="00EE4F10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7149EE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>% off</w:t>
      </w:r>
      <w:r w:rsidR="00EE4F10" w:rsidRPr="00B34081">
        <w:rPr>
          <w:sz w:val="24"/>
          <w:szCs w:val="24"/>
        </w:rPr>
        <w:t xml:space="preserve"> on your birthday, </w:t>
      </w:r>
      <w:r w:rsidR="00192AD7" w:rsidRPr="00B34081">
        <w:rPr>
          <w:sz w:val="24"/>
          <w:szCs w:val="24"/>
        </w:rPr>
        <w:t>while</w:t>
      </w:r>
      <w:r w:rsidR="00EE4F10" w:rsidRPr="00B34081">
        <w:rPr>
          <w:sz w:val="24"/>
          <w:szCs w:val="24"/>
        </w:rPr>
        <w:t xml:space="preserve"> you dine</w:t>
      </w:r>
      <w:r w:rsidR="00192AD7" w:rsidRPr="00B34081">
        <w:rPr>
          <w:sz w:val="24"/>
          <w:szCs w:val="24"/>
        </w:rPr>
        <w:t>-in</w:t>
      </w:r>
      <w:r w:rsidR="00EE4F10" w:rsidRPr="00B34081">
        <w:rPr>
          <w:sz w:val="24"/>
          <w:szCs w:val="24"/>
        </w:rPr>
        <w:t xml:space="preserve"> with 4 or more people</w:t>
      </w:r>
      <w:r w:rsidR="00007612">
        <w:rPr>
          <w:sz w:val="24"/>
          <w:szCs w:val="24"/>
        </w:rPr>
        <w:t>, upto 10 p</w:t>
      </w:r>
      <w:r w:rsidR="00E97AB3">
        <w:rPr>
          <w:sz w:val="24"/>
          <w:szCs w:val="24"/>
        </w:rPr>
        <w:t>eople.</w:t>
      </w:r>
    </w:p>
    <w:p w14:paraId="70F18C91" w14:textId="7968CCFC" w:rsidR="00EE4F10" w:rsidRDefault="000C5C87" w:rsidP="00EE4F10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Complimentary </w:t>
      </w:r>
      <w:r w:rsidR="00EE4F10" w:rsidRPr="00B34081">
        <w:rPr>
          <w:b/>
          <w:bCs/>
          <w:sz w:val="24"/>
          <w:szCs w:val="24"/>
        </w:rPr>
        <w:t>bottle of house wine</w:t>
      </w:r>
      <w:r w:rsidR="00EE4F10" w:rsidRPr="00B34081">
        <w:rPr>
          <w:sz w:val="24"/>
          <w:szCs w:val="24"/>
        </w:rPr>
        <w:t xml:space="preserve"> on your anniversar</w:t>
      </w:r>
      <w:r w:rsidR="007417FB" w:rsidRPr="00B34081">
        <w:rPr>
          <w:sz w:val="24"/>
          <w:szCs w:val="24"/>
        </w:rPr>
        <w:t>y, while you dine-in</w:t>
      </w:r>
      <w:r w:rsidR="00192AD7" w:rsidRPr="00B34081">
        <w:rPr>
          <w:sz w:val="24"/>
          <w:szCs w:val="24"/>
        </w:rPr>
        <w:t xml:space="preserve"> with 4 or more people.</w:t>
      </w:r>
      <w:r w:rsidR="007417FB" w:rsidRPr="00B34081">
        <w:rPr>
          <w:sz w:val="24"/>
          <w:szCs w:val="24"/>
        </w:rPr>
        <w:t xml:space="preserve"> </w:t>
      </w:r>
    </w:p>
    <w:p w14:paraId="448CC8E5" w14:textId="684415F6" w:rsidR="007149EE" w:rsidRPr="00B34081" w:rsidRDefault="007149EE" w:rsidP="00EE4F10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10% off on pick-up orders over $25</w:t>
      </w:r>
    </w:p>
    <w:p w14:paraId="6F713B29" w14:textId="292A218F" w:rsidR="000212F6" w:rsidRDefault="00EE4F10" w:rsidP="00EE4F10">
      <w:pPr>
        <w:rPr>
          <w:sz w:val="24"/>
          <w:szCs w:val="24"/>
        </w:rPr>
      </w:pPr>
      <w:r w:rsidRPr="00B34081">
        <w:rPr>
          <w:sz w:val="24"/>
          <w:szCs w:val="24"/>
        </w:rPr>
        <w:t>* Terms and condition apply</w:t>
      </w:r>
      <w:r w:rsidR="00B34081" w:rsidRPr="00B34081">
        <w:rPr>
          <w:sz w:val="24"/>
          <w:szCs w:val="24"/>
        </w:rPr>
        <w:t xml:space="preserve">: </w:t>
      </w:r>
      <w:r w:rsidR="007149EE">
        <w:rPr>
          <w:sz w:val="24"/>
          <w:szCs w:val="24"/>
        </w:rPr>
        <w:t xml:space="preserve">these benefits </w:t>
      </w:r>
      <w:bookmarkStart w:id="0" w:name="_GoBack"/>
      <w:bookmarkEnd w:id="0"/>
      <w:r w:rsidR="007149EE">
        <w:rPr>
          <w:sz w:val="24"/>
          <w:szCs w:val="24"/>
        </w:rPr>
        <w:t>(1,2&amp;3)</w:t>
      </w:r>
      <w:r w:rsidR="00B34081" w:rsidRPr="00B34081">
        <w:rPr>
          <w:sz w:val="24"/>
          <w:szCs w:val="24"/>
        </w:rPr>
        <w:t xml:space="preserve"> are only applicable on din</w:t>
      </w:r>
      <w:r w:rsidR="00B34081">
        <w:rPr>
          <w:sz w:val="24"/>
          <w:szCs w:val="24"/>
        </w:rPr>
        <w:t>e-in customers</w:t>
      </w:r>
      <w:r w:rsidR="00B34081" w:rsidRPr="00B34081">
        <w:rPr>
          <w:sz w:val="24"/>
          <w:szCs w:val="24"/>
        </w:rPr>
        <w:t xml:space="preserve">, and no other </w:t>
      </w:r>
      <w:r w:rsidRPr="00B34081">
        <w:rPr>
          <w:sz w:val="24"/>
          <w:szCs w:val="24"/>
        </w:rPr>
        <w:t>combos</w:t>
      </w:r>
      <w:r w:rsidR="00185218">
        <w:rPr>
          <w:sz w:val="24"/>
          <w:szCs w:val="24"/>
        </w:rPr>
        <w:t>,</w:t>
      </w:r>
      <w:r w:rsidR="00FE11F4">
        <w:rPr>
          <w:sz w:val="24"/>
          <w:szCs w:val="24"/>
        </w:rPr>
        <w:t xml:space="preserve"> </w:t>
      </w:r>
      <w:r w:rsidR="000212F6">
        <w:rPr>
          <w:sz w:val="24"/>
          <w:szCs w:val="24"/>
        </w:rPr>
        <w:t>group above 10 people</w:t>
      </w:r>
      <w:r w:rsidR="00185218">
        <w:rPr>
          <w:sz w:val="24"/>
          <w:szCs w:val="24"/>
        </w:rPr>
        <w:t xml:space="preserve"> </w:t>
      </w:r>
      <w:r w:rsidRPr="00B34081">
        <w:rPr>
          <w:sz w:val="24"/>
          <w:szCs w:val="24"/>
        </w:rPr>
        <w:t>or deals</w:t>
      </w:r>
      <w:r w:rsidR="00B34081" w:rsidRPr="00B34081">
        <w:rPr>
          <w:sz w:val="24"/>
          <w:szCs w:val="24"/>
        </w:rPr>
        <w:t xml:space="preserve"> can be clubbed.</w:t>
      </w:r>
      <w:r w:rsidR="000212F6">
        <w:rPr>
          <w:sz w:val="24"/>
          <w:szCs w:val="24"/>
        </w:rPr>
        <w:t xml:space="preserve"> </w:t>
      </w:r>
    </w:p>
    <w:p w14:paraId="55225990" w14:textId="5F6BC3DD" w:rsidR="000C5C87" w:rsidRPr="00B34081" w:rsidRDefault="000212F6" w:rsidP="00EE4F10">
      <w:pPr>
        <w:rPr>
          <w:sz w:val="24"/>
          <w:szCs w:val="24"/>
        </w:rPr>
      </w:pPr>
      <w:r>
        <w:rPr>
          <w:sz w:val="24"/>
          <w:szCs w:val="24"/>
        </w:rPr>
        <w:t xml:space="preserve">* For group booking please check with team member for </w:t>
      </w:r>
      <w:r w:rsidR="007149EE">
        <w:rPr>
          <w:sz w:val="24"/>
          <w:szCs w:val="24"/>
        </w:rPr>
        <w:t xml:space="preserve">your </w:t>
      </w:r>
      <w:r>
        <w:rPr>
          <w:sz w:val="24"/>
          <w:szCs w:val="24"/>
        </w:rPr>
        <w:t xml:space="preserve">special rates. </w:t>
      </w:r>
    </w:p>
    <w:sectPr w:rsidR="000C5C87" w:rsidRPr="00B34081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5790C3" w14:textId="77777777" w:rsidR="008815E0" w:rsidRDefault="008815E0" w:rsidP="000172E5">
      <w:pPr>
        <w:spacing w:after="0" w:line="240" w:lineRule="auto"/>
      </w:pPr>
      <w:r>
        <w:separator/>
      </w:r>
    </w:p>
  </w:endnote>
  <w:endnote w:type="continuationSeparator" w:id="0">
    <w:p w14:paraId="28B801AD" w14:textId="77777777" w:rsidR="008815E0" w:rsidRDefault="008815E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ACA5B0F-9F44-4468-8CAF-1D0CEB2FF71A}"/>
    <w:embedBold r:id="rId2" w:fontKey="{64FF77BA-DF3E-4528-B5A5-96BCF442E8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2991507-874A-4D3C-90E2-1ABBBDB5F030}"/>
    <w:embedBold r:id="rId4" w:fontKey="{877C13DC-015E-438F-B920-BB8C292D5459}"/>
    <w:embedItalic r:id="rId5" w:fontKey="{7C5C1B31-D598-4079-9477-5159901766D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C53E7242-2B29-49C3-B4CD-9C563C327E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960A2C78-8C73-4699-81CE-6B2CA5CBB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FEFE19A" w14:textId="77777777" w:rsidTr="00637200">
      <w:tc>
        <w:tcPr>
          <w:tcW w:w="4675" w:type="dxa"/>
          <w:vAlign w:val="center"/>
        </w:tcPr>
        <w:p w14:paraId="78EA08BB" w14:textId="5C29DB93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455DF0E9" w14:textId="4CD97064" w:rsidR="00311D4F" w:rsidRPr="00311D4F" w:rsidRDefault="00311D4F" w:rsidP="00637200">
          <w:pPr>
            <w:pStyle w:val="Footer"/>
            <w:jc w:val="right"/>
          </w:pPr>
        </w:p>
      </w:tc>
    </w:tr>
  </w:tbl>
  <w:p w14:paraId="70AEAB4E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D6F76" w14:textId="77777777" w:rsidR="008815E0" w:rsidRDefault="008815E0" w:rsidP="000172E5">
      <w:pPr>
        <w:spacing w:after="0" w:line="240" w:lineRule="auto"/>
      </w:pPr>
      <w:r>
        <w:separator/>
      </w:r>
    </w:p>
  </w:footnote>
  <w:footnote w:type="continuationSeparator" w:id="0">
    <w:p w14:paraId="721D30B8" w14:textId="77777777" w:rsidR="008815E0" w:rsidRDefault="008815E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5A2B3336" w14:textId="77777777" w:rsidTr="00384B05">
      <w:trPr>
        <w:trHeight w:val="990"/>
      </w:trPr>
      <w:tc>
        <w:tcPr>
          <w:tcW w:w="1350" w:type="dxa"/>
          <w:vAlign w:val="center"/>
        </w:tcPr>
        <w:p w14:paraId="79B3C058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45C7AAE4" wp14:editId="17F3C924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FE6F3FD" w14:textId="7CD22CC3" w:rsidR="00B337A2" w:rsidRPr="00637200" w:rsidRDefault="00540EE8" w:rsidP="00637200">
          <w:pPr>
            <w:pStyle w:val="Header"/>
          </w:pPr>
          <w:r>
            <w:t>M</w:t>
          </w:r>
          <w:r w:rsidR="009B2FF8">
            <w:t>a</w:t>
          </w:r>
          <w:r>
            <w:t>h</w:t>
          </w:r>
          <w:r w:rsidR="009B2FF8">
            <w:t>e</w:t>
          </w:r>
          <w:r>
            <w:t xml:space="preserve">k Restaurant &amp; Lounge </w:t>
          </w:r>
          <w:sdt>
            <w:sdtPr>
              <w:id w:val="1035071668"/>
              <w:placeholder>
                <w:docPart w:val="21EBBD84536A44C78728F6406156E4A7"/>
              </w:placeholder>
              <w:temporary/>
              <w:showingPlcHdr/>
              <w15:appearance w15:val="hidden"/>
            </w:sdtPr>
            <w:sdtEndPr/>
            <w:sdtContent>
              <w:r w:rsidR="006145D8" w:rsidRPr="00637200">
                <w:t>Membership Form</w:t>
              </w:r>
            </w:sdtContent>
          </w:sdt>
        </w:p>
      </w:tc>
    </w:tr>
  </w:tbl>
  <w:p w14:paraId="465873A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7C2518"/>
    <w:multiLevelType w:val="hybridMultilevel"/>
    <w:tmpl w:val="74B851EE"/>
    <w:lvl w:ilvl="0" w:tplc="DDF0F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EE8"/>
    <w:rsid w:val="000029C7"/>
    <w:rsid w:val="00007612"/>
    <w:rsid w:val="000172E5"/>
    <w:rsid w:val="000212F6"/>
    <w:rsid w:val="00052382"/>
    <w:rsid w:val="0006568A"/>
    <w:rsid w:val="00076F0F"/>
    <w:rsid w:val="00084253"/>
    <w:rsid w:val="00096AA9"/>
    <w:rsid w:val="000C5C87"/>
    <w:rsid w:val="000D1F49"/>
    <w:rsid w:val="00135573"/>
    <w:rsid w:val="001727CA"/>
    <w:rsid w:val="001800AB"/>
    <w:rsid w:val="00185218"/>
    <w:rsid w:val="00192AD7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40EE8"/>
    <w:rsid w:val="00571BCA"/>
    <w:rsid w:val="00577E06"/>
    <w:rsid w:val="00583334"/>
    <w:rsid w:val="005A3BF7"/>
    <w:rsid w:val="005F2035"/>
    <w:rsid w:val="005F7990"/>
    <w:rsid w:val="006145D8"/>
    <w:rsid w:val="00637200"/>
    <w:rsid w:val="0063739C"/>
    <w:rsid w:val="006C6089"/>
    <w:rsid w:val="007147D7"/>
    <w:rsid w:val="007149EE"/>
    <w:rsid w:val="007417FB"/>
    <w:rsid w:val="00770F25"/>
    <w:rsid w:val="007A35A8"/>
    <w:rsid w:val="007B0A85"/>
    <w:rsid w:val="007C6A52"/>
    <w:rsid w:val="0082043E"/>
    <w:rsid w:val="00846B76"/>
    <w:rsid w:val="00861F5C"/>
    <w:rsid w:val="008815E0"/>
    <w:rsid w:val="008E203A"/>
    <w:rsid w:val="0091229C"/>
    <w:rsid w:val="00940E73"/>
    <w:rsid w:val="0098545A"/>
    <w:rsid w:val="0098597D"/>
    <w:rsid w:val="009B2FF8"/>
    <w:rsid w:val="009F619A"/>
    <w:rsid w:val="009F6DDE"/>
    <w:rsid w:val="00A370A8"/>
    <w:rsid w:val="00B33644"/>
    <w:rsid w:val="00B337A2"/>
    <w:rsid w:val="00B34081"/>
    <w:rsid w:val="00B64862"/>
    <w:rsid w:val="00BD4753"/>
    <w:rsid w:val="00BD5CB1"/>
    <w:rsid w:val="00BE62EE"/>
    <w:rsid w:val="00C003BA"/>
    <w:rsid w:val="00C4602F"/>
    <w:rsid w:val="00C46878"/>
    <w:rsid w:val="00C6231D"/>
    <w:rsid w:val="00CB2F0A"/>
    <w:rsid w:val="00CB4A51"/>
    <w:rsid w:val="00CD4532"/>
    <w:rsid w:val="00CD47B0"/>
    <w:rsid w:val="00CE6104"/>
    <w:rsid w:val="00CE7918"/>
    <w:rsid w:val="00D16163"/>
    <w:rsid w:val="00D1738B"/>
    <w:rsid w:val="00DB3FAD"/>
    <w:rsid w:val="00DC71EC"/>
    <w:rsid w:val="00E61C09"/>
    <w:rsid w:val="00E97AB3"/>
    <w:rsid w:val="00EB3B58"/>
    <w:rsid w:val="00EC7359"/>
    <w:rsid w:val="00EE3054"/>
    <w:rsid w:val="00EE4F10"/>
    <w:rsid w:val="00F00606"/>
    <w:rsid w:val="00F01256"/>
    <w:rsid w:val="00FC7475"/>
    <w:rsid w:val="00FE11F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9D0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E4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ek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EBBD84536A44C78728F6406156E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5EF73-41DB-48C2-B4DD-A1B846A17EA8}"/>
      </w:docPartPr>
      <w:docPartBody>
        <w:p w:rsidR="00A24FD7" w:rsidRDefault="007A603A">
          <w:pPr>
            <w:pStyle w:val="21EBBD84536A44C78728F6406156E4A7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1EDF7656C19D4831B314C963E631A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F091-DB05-4441-8407-BD7F15100F45}"/>
      </w:docPartPr>
      <w:docPartBody>
        <w:p w:rsidR="00A24FD7" w:rsidRDefault="007A603A">
          <w:pPr>
            <w:pStyle w:val="1EDF7656C19D4831B314C963E631AEE6"/>
          </w:pPr>
          <w:r w:rsidRPr="006145D8">
            <w:t>First Name</w:t>
          </w:r>
        </w:p>
      </w:docPartBody>
    </w:docPart>
    <w:docPart>
      <w:docPartPr>
        <w:name w:val="DFD0DC8D94244DCAA14284D425401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9DEB8-9DA2-419A-A98E-A99B51DCA19A}"/>
      </w:docPartPr>
      <w:docPartBody>
        <w:p w:rsidR="00A24FD7" w:rsidRDefault="007A603A">
          <w:pPr>
            <w:pStyle w:val="DFD0DC8D94244DCAA14284D425401FBA"/>
          </w:pPr>
          <w:r w:rsidRPr="006145D8">
            <w:t>Last Name</w:t>
          </w:r>
        </w:p>
      </w:docPartBody>
    </w:docPart>
    <w:docPart>
      <w:docPartPr>
        <w:name w:val="102A6CE256A44AC2A37C9CFADE1F3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8EDEC-C859-4706-8A4C-ED7F15D85AE1}"/>
      </w:docPartPr>
      <w:docPartBody>
        <w:p w:rsidR="00A24FD7" w:rsidRDefault="007A603A">
          <w:pPr>
            <w:pStyle w:val="102A6CE256A44AC2A37C9CFADE1F354C"/>
          </w:pPr>
          <w:r w:rsidRPr="006145D8">
            <w:t>Cell Phone</w:t>
          </w:r>
        </w:p>
      </w:docPartBody>
    </w:docPart>
    <w:docPart>
      <w:docPartPr>
        <w:name w:val="579BCB04A81C494684193EA04B69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962A3-9648-485C-BF53-ED9D0FE88F45}"/>
      </w:docPartPr>
      <w:docPartBody>
        <w:p w:rsidR="00A24FD7" w:rsidRDefault="007A603A">
          <w:pPr>
            <w:pStyle w:val="579BCB04A81C494684193EA04B69336F"/>
          </w:pPr>
          <w:r w:rsidRPr="00311D4F">
            <w:t>Work Phone</w:t>
          </w:r>
        </w:p>
      </w:docPartBody>
    </w:docPart>
    <w:docPart>
      <w:docPartPr>
        <w:name w:val="996EB1C2B146482E9877ACE628E7B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0D598-3AD6-4A8D-899B-000D57861876}"/>
      </w:docPartPr>
      <w:docPartBody>
        <w:p w:rsidR="00A24FD7" w:rsidRDefault="007A603A">
          <w:pPr>
            <w:pStyle w:val="996EB1C2B146482E9877ACE628E7BDD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73D"/>
    <w:rsid w:val="002449A5"/>
    <w:rsid w:val="002C032B"/>
    <w:rsid w:val="007A603A"/>
    <w:rsid w:val="00A1773D"/>
    <w:rsid w:val="00A2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21EBBD84536A44C78728F6406156E4A7">
    <w:name w:val="21EBBD84536A44C78728F6406156E4A7"/>
  </w:style>
  <w:style w:type="paragraph" w:customStyle="1" w:styleId="1EDF7656C19D4831B314C963E631AEE6">
    <w:name w:val="1EDF7656C19D4831B314C963E631AEE6"/>
  </w:style>
  <w:style w:type="paragraph" w:customStyle="1" w:styleId="DFD0DC8D94244DCAA14284D425401FBA">
    <w:name w:val="DFD0DC8D94244DCAA14284D425401FBA"/>
  </w:style>
  <w:style w:type="paragraph" w:customStyle="1" w:styleId="102A6CE256A44AC2A37C9CFADE1F354C">
    <w:name w:val="102A6CE256A44AC2A37C9CFADE1F354C"/>
  </w:style>
  <w:style w:type="paragraph" w:customStyle="1" w:styleId="579BCB04A81C494684193EA04B69336F">
    <w:name w:val="579BCB04A81C494684193EA04B69336F"/>
  </w:style>
  <w:style w:type="paragraph" w:customStyle="1" w:styleId="996EB1C2B146482E9877ACE628E7BDD8">
    <w:name w:val="996EB1C2B146482E9877ACE628E7BDD8"/>
  </w:style>
  <w:style w:type="paragraph" w:customStyle="1" w:styleId="2546EE00947647CF88E543EE70FA403A">
    <w:name w:val="2546EE00947647CF88E543EE70FA403A"/>
  </w:style>
  <w:style w:type="paragraph" w:customStyle="1" w:styleId="29DBCB3598584A70BC551A5C038B96B4">
    <w:name w:val="29DBCB3598584A70BC551A5C038B96B4"/>
  </w:style>
  <w:style w:type="paragraph" w:customStyle="1" w:styleId="5902AF9D16BB4B90BCA64CCF0FA71EE8">
    <w:name w:val="5902AF9D16BB4B90BCA64CCF0FA71EE8"/>
  </w:style>
  <w:style w:type="paragraph" w:customStyle="1" w:styleId="E747F7B6BE074E21922F00B7B2BC4423">
    <w:name w:val="E747F7B6BE074E21922F00B7B2BC4423"/>
  </w:style>
  <w:style w:type="paragraph" w:customStyle="1" w:styleId="27CC6AC6F9D64CBF9D416951D2BD05C6">
    <w:name w:val="27CC6AC6F9D64CBF9D416951D2BD05C6"/>
  </w:style>
  <w:style w:type="paragraph" w:customStyle="1" w:styleId="F2EAD0C58F0A4731AE74442853ED176C">
    <w:name w:val="F2EAD0C58F0A4731AE74442853ED176C"/>
  </w:style>
  <w:style w:type="paragraph" w:customStyle="1" w:styleId="1A61CE9E3CBF4AE48B474B8BC067E186">
    <w:name w:val="1A61CE9E3CBF4AE48B474B8BC067E186"/>
  </w:style>
  <w:style w:type="paragraph" w:customStyle="1" w:styleId="39C6EEDDA7934C9587AFF52508721939">
    <w:name w:val="39C6EEDDA7934C9587AFF52508721939"/>
    <w:rsid w:val="00A1773D"/>
  </w:style>
  <w:style w:type="paragraph" w:customStyle="1" w:styleId="3EBA7D9699CC4731B45C63E570383AC6">
    <w:name w:val="3EBA7D9699CC4731B45C63E570383AC6"/>
    <w:rsid w:val="00A1773D"/>
  </w:style>
  <w:style w:type="paragraph" w:customStyle="1" w:styleId="2B239621CC5E402997EB4F23C0DE1A24">
    <w:name w:val="2B239621CC5E402997EB4F23C0DE1A24"/>
    <w:rsid w:val="00A1773D"/>
  </w:style>
  <w:style w:type="paragraph" w:customStyle="1" w:styleId="833EE06A82894868AB1077881145D21C">
    <w:name w:val="833EE06A82894868AB1077881145D21C"/>
    <w:rsid w:val="00A1773D"/>
  </w:style>
  <w:style w:type="paragraph" w:customStyle="1" w:styleId="296D7D0BCF3F41D8890244CD225DCD71">
    <w:name w:val="296D7D0BCF3F41D8890244CD225DCD71"/>
    <w:rsid w:val="00A177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2019-11-18T20:07:00Z</dcterms:created>
  <dcterms:modified xsi:type="dcterms:W3CDTF">2020-01-17T19:51:00Z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